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5551" w:rsidRDefault="003C6106">
      <w:pPr>
        <w:jc w:val="center"/>
        <w:rPr>
          <w:lang w:val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1" layoutInCell="0" allowOverlap="1">
                <wp:simplePos x="0" y="0"/>
                <wp:positionH relativeFrom="column">
                  <wp:posOffset>2663190</wp:posOffset>
                </wp:positionH>
                <wp:positionV relativeFrom="paragraph">
                  <wp:posOffset>-267335</wp:posOffset>
                </wp:positionV>
                <wp:extent cx="884555" cy="821055"/>
                <wp:effectExtent l="1905" t="1270" r="0" b="0"/>
                <wp:wrapSquare wrapText="bothSides"/>
                <wp:docPr id="1005303912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4555" cy="8210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55551" w:rsidRDefault="00E2139B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733425" cy="733425"/>
                                  <wp:effectExtent l="0" t="0" r="9525" b="9525"/>
                                  <wp:docPr id="1" name="Immagine 1" descr="logo cimte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logo cimtec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33425" cy="7334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left:0;text-align:left;margin-left:209.7pt;margin-top:-21.05pt;width:69.65pt;height:64.6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" o:allowincell="f" stroked="f">
                <v:textbox>
                  <w:txbxContent>
                    <w:p w:rsidR="00455551" w:rsidRDefault="00E2139B">
                      <w:r>
                        <w:rPr>
                          <w:noProof/>
                        </w:rPr>
                        <w:drawing>
                          <wp:inline distT="0" distB="0" distL="0" distR="0">
                            <wp:extent cx="733425" cy="733425"/>
                            <wp:effectExtent l="0" t="0" r="9525" b="9525"/>
                            <wp:docPr id="1" name="Immagine 1" descr="logo cimtec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logo cimtec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733425" cy="7334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  <w10:anchorlock/>
              </v:shape>
            </w:pict>
          </mc:Fallback>
        </mc:AlternateContent>
      </w:r>
    </w:p>
    <w:p w:rsidR="00455551" w:rsidRDefault="00455551">
      <w:pPr>
        <w:pStyle w:val="Titolo1"/>
        <w:spacing w:before="0"/>
        <w:rPr>
          <w:rFonts w:ascii="Times New Roman" w:hAnsi="Times New Roman"/>
          <w:sz w:val="30"/>
        </w:rPr>
      </w:pPr>
    </w:p>
    <w:p w:rsidR="00455551" w:rsidRDefault="00455551">
      <w:pPr>
        <w:pStyle w:val="Titolo1"/>
        <w:spacing w:before="0"/>
        <w:rPr>
          <w:rFonts w:ascii="Times New Roman" w:hAnsi="Times New Roman"/>
          <w:sz w:val="30"/>
        </w:rPr>
      </w:pPr>
    </w:p>
    <w:p w:rsidR="00A645DB" w:rsidRDefault="00A645DB">
      <w:pPr>
        <w:pStyle w:val="Titolo1"/>
        <w:spacing w:before="0"/>
        <w:rPr>
          <w:rFonts w:ascii="Times New Roman" w:hAnsi="Times New Roman"/>
          <w:sz w:val="30"/>
        </w:rPr>
      </w:pPr>
    </w:p>
    <w:p w:rsidR="00A645DB" w:rsidRPr="00A645DB" w:rsidRDefault="00A645DB" w:rsidP="00A645DB">
      <w:pPr>
        <w:rPr>
          <w:lang w:val="en-GB"/>
        </w:rPr>
      </w:pPr>
    </w:p>
    <w:p w:rsidR="00455551" w:rsidRDefault="00455551" w:rsidP="00A645DB">
      <w:pPr>
        <w:pStyle w:val="Titolo1"/>
        <w:spacing w:before="0"/>
        <w:rPr>
          <w:rFonts w:ascii="Times New Roman" w:hAnsi="Times New Roman"/>
          <w:sz w:val="30"/>
        </w:rPr>
      </w:pPr>
      <w:r>
        <w:rPr>
          <w:rFonts w:ascii="Times New Roman" w:hAnsi="Times New Roman"/>
          <w:sz w:val="30"/>
        </w:rPr>
        <w:t>CIMTEC 20</w:t>
      </w:r>
      <w:r w:rsidR="00CD0FCF">
        <w:rPr>
          <w:rFonts w:ascii="Times New Roman" w:hAnsi="Times New Roman"/>
          <w:sz w:val="30"/>
        </w:rPr>
        <w:t>2</w:t>
      </w:r>
      <w:r w:rsidR="005129E7">
        <w:rPr>
          <w:rFonts w:ascii="Times New Roman" w:hAnsi="Times New Roman"/>
          <w:sz w:val="30"/>
        </w:rPr>
        <w:t>6</w:t>
      </w:r>
    </w:p>
    <w:p w:rsidR="00455551" w:rsidRDefault="00455551">
      <w:pPr>
        <w:jc w:val="center"/>
        <w:rPr>
          <w:sz w:val="24"/>
          <w:lang w:val="en-GB"/>
        </w:rPr>
      </w:pPr>
      <w:r>
        <w:rPr>
          <w:sz w:val="24"/>
          <w:lang w:val="en-GB"/>
        </w:rPr>
        <w:t>1</w:t>
      </w:r>
      <w:r w:rsidR="001269DD">
        <w:rPr>
          <w:sz w:val="24"/>
          <w:lang w:val="en-GB"/>
        </w:rPr>
        <w:t>0</w:t>
      </w:r>
      <w:r>
        <w:rPr>
          <w:sz w:val="24"/>
          <w:vertAlign w:val="superscript"/>
          <w:lang w:val="en-GB"/>
        </w:rPr>
        <w:t>th</w:t>
      </w:r>
      <w:r>
        <w:rPr>
          <w:sz w:val="24"/>
          <w:lang w:val="en-GB"/>
        </w:rPr>
        <w:t xml:space="preserve"> </w:t>
      </w:r>
      <w:r w:rsidR="001269DD">
        <w:rPr>
          <w:sz w:val="24"/>
          <w:lang w:val="en-GB"/>
        </w:rPr>
        <w:t>Forum on New Materials</w:t>
      </w:r>
    </w:p>
    <w:p w:rsidR="00455551" w:rsidRDefault="00455551">
      <w:pPr>
        <w:jc w:val="center"/>
        <w:rPr>
          <w:sz w:val="22"/>
          <w:lang w:val="en-GB"/>
        </w:rPr>
      </w:pPr>
    </w:p>
    <w:p w:rsidR="00455551" w:rsidRDefault="00455551">
      <w:pPr>
        <w:pStyle w:val="Titolo2"/>
        <w:rPr>
          <w:sz w:val="28"/>
          <w:lang w:val="en-GB"/>
        </w:rPr>
      </w:pPr>
      <w:r>
        <w:rPr>
          <w:sz w:val="28"/>
          <w:lang w:val="en-GB"/>
        </w:rPr>
        <w:t xml:space="preserve">Symposium </w:t>
      </w:r>
      <w:r w:rsidR="001269DD">
        <w:rPr>
          <w:sz w:val="28"/>
          <w:lang w:val="en-GB"/>
        </w:rPr>
        <w:t>F</w:t>
      </w:r>
      <w:r w:rsidR="00563C90">
        <w:rPr>
          <w:sz w:val="28"/>
          <w:lang w:val="en-GB"/>
        </w:rPr>
        <w:t>Q</w:t>
      </w:r>
    </w:p>
    <w:p w:rsidR="00563C90" w:rsidRPr="00161F96" w:rsidRDefault="00563C90" w:rsidP="00563C90">
      <w:pPr>
        <w:jc w:val="center"/>
        <w:rPr>
          <w:b/>
          <w:bCs/>
          <w:sz w:val="28"/>
          <w:szCs w:val="28"/>
          <w:lang w:val="en-US"/>
        </w:rPr>
      </w:pPr>
      <w:r w:rsidRPr="00161F96">
        <w:rPr>
          <w:b/>
          <w:bCs/>
          <w:sz w:val="28"/>
          <w:szCs w:val="28"/>
          <w:lang w:val="en-US"/>
        </w:rPr>
        <w:t>INNOVATIONS AND GREEN NANOMATERIALS FOR ADVANCED CHEMICAL SENSORS AND BIOSENSORS</w:t>
      </w:r>
    </w:p>
    <w:p w:rsidR="00D44BFB" w:rsidRDefault="00D44BFB">
      <w:pPr>
        <w:jc w:val="center"/>
        <w:rPr>
          <w:b/>
          <w:lang w:val="en-GB"/>
        </w:rPr>
      </w:pPr>
    </w:p>
    <w:p w:rsidR="008B3358" w:rsidRDefault="008B3358" w:rsidP="008B3358">
      <w:pPr>
        <w:pStyle w:val="Titolo1"/>
        <w:spacing w:before="80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FORM FOR SUBMISSION OF </w:t>
      </w:r>
      <w:r w:rsidR="005E6D44" w:rsidRPr="005E6D44">
        <w:rPr>
          <w:rFonts w:ascii="Times New Roman" w:hAnsi="Times New Roman"/>
          <w:sz w:val="22"/>
        </w:rPr>
        <w:t>PROPOSALS FOR</w:t>
      </w:r>
      <w:r w:rsidR="005E6D44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INVITED LECTURES</w:t>
      </w:r>
    </w:p>
    <w:p w:rsidR="008B3358" w:rsidRDefault="008B3358" w:rsidP="008B3358">
      <w:pPr>
        <w:rPr>
          <w:b/>
          <w:lang w:val="en-GB"/>
        </w:rPr>
      </w:pPr>
    </w:p>
    <w:p w:rsidR="008B3358" w:rsidRDefault="008B3358" w:rsidP="008B3358">
      <w:pPr>
        <w:jc w:val="center"/>
        <w:rPr>
          <w:b/>
          <w:sz w:val="24"/>
          <w:lang w:val="en-GB"/>
        </w:rPr>
      </w:pPr>
      <w:r>
        <w:rPr>
          <w:b/>
          <w:sz w:val="24"/>
          <w:lang w:val="en-GB"/>
        </w:rPr>
        <w:t xml:space="preserve">Please complete and return not later than </w:t>
      </w:r>
      <w:r w:rsidR="00161F96">
        <w:rPr>
          <w:b/>
          <w:sz w:val="24"/>
          <w:lang w:val="en-GB"/>
        </w:rPr>
        <w:t>May 7</w:t>
      </w:r>
      <w:bookmarkStart w:id="0" w:name="_GoBack"/>
      <w:bookmarkEnd w:id="0"/>
      <w:r>
        <w:rPr>
          <w:b/>
          <w:sz w:val="24"/>
          <w:lang w:val="en-GB"/>
        </w:rPr>
        <w:t>, 20</w:t>
      </w:r>
      <w:r w:rsidR="005129E7">
        <w:rPr>
          <w:b/>
          <w:sz w:val="24"/>
          <w:lang w:val="en-GB"/>
        </w:rPr>
        <w:t>25</w:t>
      </w:r>
    </w:p>
    <w:p w:rsidR="008B3358" w:rsidRDefault="008B3358" w:rsidP="008B3358">
      <w:pPr>
        <w:rPr>
          <w:b/>
          <w:lang w:val="en-GB"/>
        </w:rPr>
      </w:pPr>
    </w:p>
    <w:p w:rsidR="005E6D44" w:rsidRDefault="005E6D44" w:rsidP="008B3358">
      <w:pPr>
        <w:rPr>
          <w:b/>
          <w:lang w:val="en-GB"/>
        </w:rPr>
      </w:pPr>
    </w:p>
    <w:p w:rsidR="00CF2FB5" w:rsidRDefault="00CF2FB5" w:rsidP="00CF2FB5">
      <w:pPr>
        <w:tabs>
          <w:tab w:val="left" w:pos="4678"/>
          <w:tab w:val="left" w:pos="7655"/>
          <w:tab w:val="left" w:pos="8222"/>
          <w:tab w:val="left" w:pos="8789"/>
        </w:tabs>
        <w:spacing w:before="100"/>
        <w:rPr>
          <w:lang w:val="en-GB"/>
        </w:rPr>
      </w:pPr>
      <w:r>
        <w:rPr>
          <w:lang w:val="en-GB"/>
        </w:rPr>
        <w:t xml:space="preserve">Name of Committee Member: ………………………… </w:t>
      </w:r>
      <w:r>
        <w:rPr>
          <w:lang w:val="en-GB"/>
        </w:rPr>
        <w:tab/>
        <w:t>I plan to attend</w:t>
      </w:r>
      <w:r>
        <w:rPr>
          <w:lang w:val="en-GB"/>
        </w:rPr>
        <w:tab/>
        <w:t>yes</w:t>
      </w:r>
      <w:r>
        <w:rPr>
          <w:lang w:val="en-GB"/>
        </w:rPr>
        <w:tab/>
        <w:t>not</w:t>
      </w:r>
      <w:r>
        <w:rPr>
          <w:lang w:val="en-GB"/>
        </w:rPr>
        <w:tab/>
        <w:t>possibly</w:t>
      </w:r>
    </w:p>
    <w:p w:rsidR="00CF2FB5" w:rsidRDefault="00CF2FB5" w:rsidP="00CF2FB5">
      <w:pPr>
        <w:tabs>
          <w:tab w:val="left" w:pos="4678"/>
          <w:tab w:val="left" w:pos="7655"/>
          <w:tab w:val="left" w:pos="8222"/>
          <w:tab w:val="left" w:pos="8789"/>
        </w:tabs>
        <w:spacing w:before="100"/>
        <w:rPr>
          <w:lang w:val="en-GB"/>
        </w:rPr>
      </w:pPr>
      <w:r>
        <w:rPr>
          <w:lang w:val="en-GB"/>
        </w:rPr>
        <w:tab/>
        <w:t xml:space="preserve">I will be pleased, if requested, </w:t>
      </w:r>
    </w:p>
    <w:p w:rsidR="00CF2FB5" w:rsidRDefault="00CF2FB5" w:rsidP="00CF2FB5">
      <w:pPr>
        <w:tabs>
          <w:tab w:val="left" w:pos="4678"/>
          <w:tab w:val="left" w:pos="7655"/>
          <w:tab w:val="left" w:pos="8222"/>
          <w:tab w:val="left" w:pos="8789"/>
        </w:tabs>
        <w:spacing w:line="220" w:lineRule="exact"/>
        <w:rPr>
          <w:lang w:val="en-GB"/>
        </w:rPr>
      </w:pPr>
      <w:r>
        <w:rPr>
          <w:lang w:val="en-GB"/>
        </w:rPr>
        <w:tab/>
        <w:t xml:space="preserve">to serve as Session Chair </w:t>
      </w:r>
      <w:r>
        <w:rPr>
          <w:lang w:val="en-GB"/>
        </w:rPr>
        <w:tab/>
        <w:t>yes</w:t>
      </w:r>
      <w:r>
        <w:rPr>
          <w:lang w:val="en-GB"/>
        </w:rPr>
        <w:tab/>
        <w:t>not</w:t>
      </w:r>
    </w:p>
    <w:p w:rsidR="00CF2FB5" w:rsidRDefault="00CF2FB5" w:rsidP="00CF2FB5">
      <w:pPr>
        <w:tabs>
          <w:tab w:val="left" w:pos="4678"/>
          <w:tab w:val="left" w:pos="7655"/>
          <w:tab w:val="left" w:pos="8222"/>
          <w:tab w:val="left" w:pos="8789"/>
        </w:tabs>
        <w:spacing w:before="80" w:line="220" w:lineRule="exact"/>
        <w:rPr>
          <w:lang w:val="en-GB"/>
        </w:rPr>
      </w:pPr>
      <w:r>
        <w:rPr>
          <w:lang w:val="en-GB"/>
        </w:rPr>
        <w:tab/>
        <w:t>I plan to give an Oral presentation</w:t>
      </w:r>
      <w:r>
        <w:rPr>
          <w:lang w:val="en-GB"/>
        </w:rPr>
        <w:tab/>
        <w:t>yes</w:t>
      </w:r>
      <w:r>
        <w:rPr>
          <w:lang w:val="en-GB"/>
        </w:rPr>
        <w:tab/>
        <w:t>not</w:t>
      </w:r>
    </w:p>
    <w:p w:rsidR="00CF2FB5" w:rsidRDefault="00CF2FB5" w:rsidP="00CF2FB5">
      <w:pPr>
        <w:spacing w:before="80" w:line="220" w:lineRule="exact"/>
        <w:jc w:val="right"/>
        <w:rPr>
          <w:i/>
          <w:lang w:val="en-GB"/>
        </w:rPr>
      </w:pPr>
      <w:r>
        <w:rPr>
          <w:i/>
          <w:lang w:val="en-GB"/>
        </w:rPr>
        <w:t>(please delete unwanted options)</w:t>
      </w:r>
    </w:p>
    <w:p w:rsidR="00071C3D" w:rsidRDefault="00071C3D" w:rsidP="00071C3D">
      <w:pPr>
        <w:spacing w:before="120"/>
        <w:rPr>
          <w:lang w:val="en-GB"/>
        </w:rPr>
      </w:pPr>
    </w:p>
    <w:p w:rsidR="00071C3D" w:rsidRDefault="00071C3D" w:rsidP="00071C3D">
      <w:pPr>
        <w:spacing w:before="120"/>
        <w:rPr>
          <w:lang w:val="en-GB"/>
        </w:rPr>
      </w:pPr>
      <w:r>
        <w:rPr>
          <w:lang w:val="en-GB"/>
        </w:rPr>
        <w:t>I SUGGEST THE FOLLOWING POSSIBLE INVITED LECTURES</w:t>
      </w:r>
    </w:p>
    <w:p w:rsidR="001269DD" w:rsidRDefault="001269DD" w:rsidP="00071C3D">
      <w:pPr>
        <w:spacing w:before="120"/>
        <w:rPr>
          <w:lang w:val="en-GB"/>
        </w:rPr>
      </w:pPr>
    </w:p>
    <w:p w:rsidR="00407EBD" w:rsidRPr="0049099D" w:rsidRDefault="00407EBD">
      <w:pPr>
        <w:rPr>
          <w:lang w:val="en-GB"/>
        </w:rPr>
      </w:pPr>
    </w:p>
    <w:p w:rsidR="00563C90" w:rsidRPr="00161F96" w:rsidRDefault="002B0EBE" w:rsidP="00563C90">
      <w:pPr>
        <w:pStyle w:val="Corpotesto"/>
        <w:rPr>
          <w:bCs/>
          <w:lang w:val="en-US"/>
        </w:rPr>
      </w:pPr>
      <w:r>
        <w:t xml:space="preserve">Session </w:t>
      </w:r>
      <w:r w:rsidR="00563C90" w:rsidRPr="00161F96">
        <w:rPr>
          <w:bCs/>
          <w:lang w:val="en-US"/>
        </w:rPr>
        <w:t>FQ-1 Chemical and Bio-Sensing Fundamentals and Applications</w:t>
      </w:r>
    </w:p>
    <w:p w:rsidR="00F90562" w:rsidRDefault="00F90562">
      <w:pPr>
        <w:pStyle w:val="Corpotesto"/>
      </w:pP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Title suggested for the Lecture: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Name of speaker: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Affiliation and Full Address: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E-mail: </w:t>
      </w:r>
    </w:p>
    <w:p w:rsidR="00445530" w:rsidRDefault="00445530" w:rsidP="00445530">
      <w:pPr>
        <w:jc w:val="both"/>
        <w:rPr>
          <w:lang w:val="en-GB"/>
        </w:rPr>
      </w:pP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Title suggested for the Lecture: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Name of speaker: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Affiliation and Full Address: </w:t>
      </w:r>
    </w:p>
    <w:p w:rsidR="00445530" w:rsidRPr="00071C3D" w:rsidRDefault="00445530" w:rsidP="00445530">
      <w:pPr>
        <w:spacing w:line="320" w:lineRule="exact"/>
        <w:jc w:val="both"/>
        <w:rPr>
          <w:lang w:val="en-GB"/>
        </w:rPr>
      </w:pPr>
      <w:r w:rsidRPr="00071C3D">
        <w:rPr>
          <w:lang w:val="en-GB"/>
        </w:rPr>
        <w:t xml:space="preserve">E-mail: </w:t>
      </w:r>
    </w:p>
    <w:p w:rsidR="008B3358" w:rsidRDefault="008B3358" w:rsidP="008B3358">
      <w:pPr>
        <w:jc w:val="both"/>
        <w:rPr>
          <w:lang w:val="en-GB"/>
        </w:rPr>
      </w:pPr>
    </w:p>
    <w:p w:rsidR="00455551" w:rsidRPr="006B2E98" w:rsidRDefault="00455551">
      <w:pPr>
        <w:jc w:val="both"/>
        <w:rPr>
          <w:lang w:val="en-GB"/>
        </w:rPr>
      </w:pPr>
    </w:p>
    <w:p w:rsidR="00563C90" w:rsidRPr="00563C90" w:rsidRDefault="00455551" w:rsidP="00563C90">
      <w:pPr>
        <w:pStyle w:val="Corpotesto"/>
        <w:rPr>
          <w:bCs/>
        </w:rPr>
      </w:pPr>
      <w:r w:rsidRPr="006A258F">
        <w:t xml:space="preserve">Session </w:t>
      </w:r>
      <w:r w:rsidR="00563C90" w:rsidRPr="00563C90">
        <w:rPr>
          <w:bCs/>
        </w:rPr>
        <w:t>FQ-2 Enzyme-free Electrochemical Sensors Based on Hybrid Nanostructures</w:t>
      </w:r>
    </w:p>
    <w:p w:rsidR="00455551" w:rsidRPr="006A258F" w:rsidRDefault="00455551" w:rsidP="00F90562">
      <w:pPr>
        <w:pStyle w:val="Corpotesto"/>
      </w:pP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Title suggested for the Lecture: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Name of speaker: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Affiliation and Full Address: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E-mail: </w:t>
      </w:r>
    </w:p>
    <w:p w:rsidR="00445530" w:rsidRDefault="00445530" w:rsidP="00445530">
      <w:pPr>
        <w:jc w:val="both"/>
        <w:rPr>
          <w:lang w:val="en-GB"/>
        </w:rPr>
      </w:pP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Title suggested for the Lecture: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Name of speaker: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Affiliation and Full Address: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E-mail: </w:t>
      </w:r>
    </w:p>
    <w:p w:rsidR="008B3358" w:rsidRDefault="008B3358" w:rsidP="008B3358">
      <w:pPr>
        <w:jc w:val="both"/>
        <w:rPr>
          <w:lang w:val="en-GB"/>
        </w:rPr>
      </w:pPr>
    </w:p>
    <w:p w:rsidR="00455551" w:rsidRDefault="00455551">
      <w:pPr>
        <w:pStyle w:val="Corpotesto"/>
      </w:pPr>
    </w:p>
    <w:p w:rsidR="00563C90" w:rsidRPr="00161F96" w:rsidRDefault="00455551" w:rsidP="00563C90">
      <w:pPr>
        <w:pStyle w:val="Corpotesto"/>
        <w:rPr>
          <w:bCs/>
          <w:lang w:val="en-US"/>
        </w:rPr>
      </w:pPr>
      <w:r>
        <w:t xml:space="preserve">Session </w:t>
      </w:r>
      <w:r w:rsidR="00563C90" w:rsidRPr="00161F96">
        <w:rPr>
          <w:bCs/>
          <w:lang w:val="en-US"/>
        </w:rPr>
        <w:t>FQ-3 Ecofriendly and Natural dyes for Optical Sensing</w:t>
      </w:r>
    </w:p>
    <w:p w:rsidR="00A43D73" w:rsidRDefault="00A43D73" w:rsidP="00A43D73">
      <w:pPr>
        <w:pStyle w:val="Corpotesto"/>
      </w:pP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Title suggested for the Lecture: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Name of speaker: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Affiliation and Full Address: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E-mail: </w:t>
      </w:r>
    </w:p>
    <w:p w:rsidR="00445530" w:rsidRDefault="00445530" w:rsidP="00445530">
      <w:pPr>
        <w:jc w:val="both"/>
        <w:rPr>
          <w:lang w:val="en-GB"/>
        </w:rPr>
      </w:pP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Title suggested for the Lecture: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Name of speaker: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Affiliation and Full Address: </w:t>
      </w:r>
    </w:p>
    <w:p w:rsidR="00445530" w:rsidRPr="00161F96" w:rsidRDefault="00445530" w:rsidP="00445530">
      <w:pPr>
        <w:spacing w:line="320" w:lineRule="exact"/>
        <w:jc w:val="both"/>
        <w:rPr>
          <w:lang w:val="en-US"/>
        </w:rPr>
      </w:pPr>
      <w:r w:rsidRPr="00161F96">
        <w:rPr>
          <w:lang w:val="en-US"/>
        </w:rPr>
        <w:t xml:space="preserve">E-mail: </w:t>
      </w:r>
    </w:p>
    <w:p w:rsidR="008B3358" w:rsidRPr="00161F96" w:rsidRDefault="008B3358" w:rsidP="008B3358">
      <w:pPr>
        <w:jc w:val="both"/>
        <w:rPr>
          <w:lang w:val="en-US"/>
        </w:rPr>
      </w:pPr>
    </w:p>
    <w:p w:rsidR="00455551" w:rsidRPr="00161F96" w:rsidRDefault="00455551">
      <w:pPr>
        <w:jc w:val="both"/>
        <w:rPr>
          <w:lang w:val="en-US"/>
        </w:rPr>
      </w:pPr>
    </w:p>
    <w:p w:rsidR="00563C90" w:rsidRPr="00161F96" w:rsidRDefault="009E18B7" w:rsidP="00563C90">
      <w:pPr>
        <w:pStyle w:val="Corpotesto"/>
        <w:rPr>
          <w:bCs/>
          <w:lang w:val="en-US"/>
        </w:rPr>
      </w:pPr>
      <w:r w:rsidRPr="00161F96">
        <w:rPr>
          <w:lang w:val="en-US"/>
        </w:rPr>
        <w:t xml:space="preserve">Session </w:t>
      </w:r>
      <w:r w:rsidR="00563C90" w:rsidRPr="00161F96">
        <w:rPr>
          <w:bCs/>
          <w:lang w:val="en-US"/>
        </w:rPr>
        <w:t xml:space="preserve">FQ-4 </w:t>
      </w:r>
      <w:proofErr w:type="spellStart"/>
      <w:r w:rsidR="00563C90" w:rsidRPr="00161F96">
        <w:rPr>
          <w:bCs/>
          <w:lang w:val="en-US"/>
        </w:rPr>
        <w:t>Heterostructures</w:t>
      </w:r>
      <w:proofErr w:type="spellEnd"/>
      <w:r w:rsidR="00563C90" w:rsidRPr="00161F96">
        <w:rPr>
          <w:bCs/>
          <w:lang w:val="en-US"/>
        </w:rPr>
        <w:t>-based Sensors for Environmental and Biomedical Applications</w:t>
      </w:r>
    </w:p>
    <w:p w:rsidR="00D44BFB" w:rsidRPr="00071C3D" w:rsidRDefault="00D44BFB" w:rsidP="001269DD">
      <w:pPr>
        <w:pStyle w:val="Corpotesto"/>
      </w:pP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Title suggested for the Lecture: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Name of speaker: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Affiliation and Full Address: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E-mail: </w:t>
      </w:r>
    </w:p>
    <w:p w:rsidR="00445530" w:rsidRDefault="00445530" w:rsidP="00445530">
      <w:pPr>
        <w:jc w:val="both"/>
        <w:rPr>
          <w:lang w:val="en-GB"/>
        </w:rPr>
      </w:pP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Title suggested for the Lecture: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Name of speaker: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Affiliation and Full Address: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E-mail: </w:t>
      </w:r>
    </w:p>
    <w:p w:rsidR="008B3358" w:rsidRDefault="008B3358" w:rsidP="008B3358">
      <w:pPr>
        <w:jc w:val="both"/>
        <w:rPr>
          <w:lang w:val="en-GB"/>
        </w:rPr>
      </w:pPr>
    </w:p>
    <w:p w:rsidR="00455551" w:rsidRDefault="00455551">
      <w:pPr>
        <w:jc w:val="both"/>
        <w:rPr>
          <w:lang w:val="en-GB"/>
        </w:rPr>
      </w:pPr>
    </w:p>
    <w:p w:rsidR="00563C90" w:rsidRPr="00161F96" w:rsidRDefault="00455551" w:rsidP="00563C90">
      <w:pPr>
        <w:pStyle w:val="Corpotesto"/>
        <w:rPr>
          <w:bCs/>
          <w:lang w:val="en-US"/>
        </w:rPr>
      </w:pPr>
      <w:r>
        <w:t xml:space="preserve">Session </w:t>
      </w:r>
      <w:r w:rsidR="00563C90" w:rsidRPr="00161F96">
        <w:rPr>
          <w:bCs/>
          <w:lang w:val="en-US"/>
        </w:rPr>
        <w:t>FQ-5 Innovation in Sustainable Materials for Chemical Sensing</w:t>
      </w:r>
    </w:p>
    <w:p w:rsidR="00455551" w:rsidRDefault="00455551" w:rsidP="00563C90">
      <w:pPr>
        <w:pStyle w:val="Corpotesto"/>
      </w:pP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Title suggested for the Lecture: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Name of speaker: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Affiliation and Full Address: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E-mail: </w:t>
      </w:r>
    </w:p>
    <w:p w:rsidR="00445530" w:rsidRDefault="00445530" w:rsidP="00445530">
      <w:pPr>
        <w:jc w:val="both"/>
        <w:rPr>
          <w:lang w:val="en-GB"/>
        </w:rPr>
      </w:pP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Title suggested for the Lecture: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Name of speaker: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Affiliation and Full Address: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E-mail: </w:t>
      </w:r>
    </w:p>
    <w:p w:rsidR="00445530" w:rsidRDefault="00445530" w:rsidP="00445530">
      <w:pPr>
        <w:jc w:val="both"/>
        <w:rPr>
          <w:lang w:val="en-GB"/>
        </w:rPr>
      </w:pPr>
    </w:p>
    <w:p w:rsidR="005E6D44" w:rsidRDefault="005E6D44" w:rsidP="006B2E98">
      <w:pPr>
        <w:pStyle w:val="Corpotesto"/>
      </w:pPr>
    </w:p>
    <w:p w:rsidR="00563C90" w:rsidRPr="00563C90" w:rsidRDefault="006B2E98" w:rsidP="00563C90">
      <w:pPr>
        <w:pStyle w:val="Corpotesto"/>
        <w:rPr>
          <w:bCs/>
        </w:rPr>
      </w:pPr>
      <w:r>
        <w:t xml:space="preserve">Session </w:t>
      </w:r>
      <w:r w:rsidR="00563C90" w:rsidRPr="00563C90">
        <w:rPr>
          <w:bCs/>
        </w:rPr>
        <w:t>FQ-6 AI - Enhanced Sensing Technologies: Transforming Sensor Capabilities</w:t>
      </w:r>
    </w:p>
    <w:p w:rsidR="001269DD" w:rsidRDefault="001269DD" w:rsidP="006B2E98">
      <w:pPr>
        <w:pStyle w:val="Corpotesto"/>
      </w:pP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Title suggested for the Lecture: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Name of speaker: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Affiliation and Full Address: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E-mail: </w:t>
      </w:r>
    </w:p>
    <w:p w:rsidR="00445530" w:rsidRDefault="00445530" w:rsidP="00445530">
      <w:pPr>
        <w:jc w:val="both"/>
        <w:rPr>
          <w:lang w:val="en-GB"/>
        </w:rPr>
      </w:pP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Title suggested for the Lecture: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Name of speaker: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t xml:space="preserve">Affiliation and Full Address: </w:t>
      </w:r>
    </w:p>
    <w:p w:rsidR="00445530" w:rsidRDefault="00445530" w:rsidP="00445530">
      <w:pPr>
        <w:spacing w:line="320" w:lineRule="exact"/>
        <w:jc w:val="both"/>
        <w:rPr>
          <w:lang w:val="en-GB"/>
        </w:rPr>
      </w:pPr>
      <w:r>
        <w:rPr>
          <w:lang w:val="en-GB"/>
        </w:rPr>
        <w:lastRenderedPageBreak/>
        <w:t xml:space="preserve">E-mail: </w:t>
      </w:r>
    </w:p>
    <w:p w:rsidR="001269DD" w:rsidRDefault="001269DD" w:rsidP="00445530">
      <w:pPr>
        <w:spacing w:line="320" w:lineRule="exact"/>
        <w:jc w:val="both"/>
        <w:rPr>
          <w:lang w:val="en-GB"/>
        </w:rPr>
      </w:pPr>
    </w:p>
    <w:p w:rsidR="00F90562" w:rsidRDefault="00F90562" w:rsidP="00445530">
      <w:pPr>
        <w:spacing w:line="320" w:lineRule="exact"/>
        <w:jc w:val="both"/>
        <w:rPr>
          <w:lang w:val="en-GB"/>
        </w:rPr>
      </w:pPr>
    </w:p>
    <w:p w:rsidR="00445530" w:rsidRDefault="00445530" w:rsidP="00445530">
      <w:pPr>
        <w:tabs>
          <w:tab w:val="left" w:pos="4253"/>
        </w:tabs>
        <w:rPr>
          <w:lang w:val="en-GB"/>
        </w:rPr>
      </w:pPr>
      <w:r>
        <w:rPr>
          <w:lang w:val="en-GB"/>
        </w:rPr>
        <w:t>Date ………………………</w:t>
      </w:r>
    </w:p>
    <w:p w:rsidR="00445530" w:rsidRDefault="00445530" w:rsidP="006B2E98">
      <w:pPr>
        <w:jc w:val="both"/>
        <w:rPr>
          <w:lang w:val="en-GB"/>
        </w:rPr>
      </w:pPr>
    </w:p>
    <w:sectPr w:rsidR="00445530" w:rsidSect="005E01E9">
      <w:pgSz w:w="11906" w:h="16838"/>
      <w:pgMar w:top="993" w:right="1134" w:bottom="113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ZapfHumnst BT">
    <w:altName w:val="LuzSans-Book"/>
    <w:charset w:val="00"/>
    <w:family w:val="swiss"/>
    <w:pitch w:val="variable"/>
    <w:sig w:usb0="00000087" w:usb1="00000000" w:usb2="00000000" w:usb3="00000000" w:csb0="0000001B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18C9"/>
    <w:rsid w:val="00071C3D"/>
    <w:rsid w:val="001269DD"/>
    <w:rsid w:val="00161F96"/>
    <w:rsid w:val="00272A23"/>
    <w:rsid w:val="002B0EBE"/>
    <w:rsid w:val="003C6106"/>
    <w:rsid w:val="003D2E46"/>
    <w:rsid w:val="00407EBD"/>
    <w:rsid w:val="00445335"/>
    <w:rsid w:val="00445530"/>
    <w:rsid w:val="00455551"/>
    <w:rsid w:val="0048230D"/>
    <w:rsid w:val="0049099D"/>
    <w:rsid w:val="004C1629"/>
    <w:rsid w:val="005129E7"/>
    <w:rsid w:val="00530DD1"/>
    <w:rsid w:val="00563C90"/>
    <w:rsid w:val="005800DB"/>
    <w:rsid w:val="005E01E9"/>
    <w:rsid w:val="005E6D44"/>
    <w:rsid w:val="0061014B"/>
    <w:rsid w:val="006A258F"/>
    <w:rsid w:val="006B2E98"/>
    <w:rsid w:val="00766B33"/>
    <w:rsid w:val="007818C9"/>
    <w:rsid w:val="00840343"/>
    <w:rsid w:val="008662A6"/>
    <w:rsid w:val="008B3358"/>
    <w:rsid w:val="009E18B7"/>
    <w:rsid w:val="00A43D73"/>
    <w:rsid w:val="00A645DB"/>
    <w:rsid w:val="00AE05F5"/>
    <w:rsid w:val="00AE5F98"/>
    <w:rsid w:val="00B40C9D"/>
    <w:rsid w:val="00BA5E64"/>
    <w:rsid w:val="00C31250"/>
    <w:rsid w:val="00C3310C"/>
    <w:rsid w:val="00C5182B"/>
    <w:rsid w:val="00CD0FCF"/>
    <w:rsid w:val="00CF2FB5"/>
    <w:rsid w:val="00D04154"/>
    <w:rsid w:val="00D44BFB"/>
    <w:rsid w:val="00D56DDD"/>
    <w:rsid w:val="00DE299E"/>
    <w:rsid w:val="00E2139B"/>
    <w:rsid w:val="00E267E3"/>
    <w:rsid w:val="00E310A5"/>
    <w:rsid w:val="00E77D27"/>
    <w:rsid w:val="00EC29C5"/>
    <w:rsid w:val="00F24CAD"/>
    <w:rsid w:val="00F3770F"/>
    <w:rsid w:val="00F41F83"/>
    <w:rsid w:val="00F45486"/>
    <w:rsid w:val="00F90562"/>
    <w:rsid w:val="00F972DA"/>
    <w:rsid w:val="00FA4680"/>
    <w:rsid w:val="00FC5B62"/>
    <w:rsid w:val="00FE4D58"/>
    <w:rsid w:val="00FF72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B7833EE-D243-48F5-955E-8A123ECC0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E01E9"/>
  </w:style>
  <w:style w:type="paragraph" w:styleId="Titolo1">
    <w:name w:val="heading 1"/>
    <w:basedOn w:val="Normale"/>
    <w:next w:val="Normale"/>
    <w:qFormat/>
    <w:rsid w:val="005E01E9"/>
    <w:pPr>
      <w:keepNext/>
      <w:spacing w:before="60"/>
      <w:jc w:val="center"/>
      <w:outlineLvl w:val="0"/>
    </w:pPr>
    <w:rPr>
      <w:rFonts w:ascii="ZapfHumnst BT" w:hAnsi="ZapfHumnst BT"/>
      <w:b/>
      <w:lang w:val="en-GB"/>
    </w:rPr>
  </w:style>
  <w:style w:type="paragraph" w:styleId="Titolo2">
    <w:name w:val="heading 2"/>
    <w:basedOn w:val="Normale"/>
    <w:next w:val="Normale"/>
    <w:qFormat/>
    <w:rsid w:val="005E01E9"/>
    <w:pPr>
      <w:keepNext/>
      <w:jc w:val="center"/>
      <w:outlineLvl w:val="1"/>
    </w:pPr>
    <w:rPr>
      <w:b/>
      <w:sz w:val="22"/>
    </w:rPr>
  </w:style>
  <w:style w:type="paragraph" w:styleId="Titolo3">
    <w:name w:val="heading 3"/>
    <w:basedOn w:val="Normale"/>
    <w:next w:val="Normale"/>
    <w:qFormat/>
    <w:rsid w:val="005E01E9"/>
    <w:pPr>
      <w:keepNext/>
      <w:jc w:val="center"/>
      <w:outlineLvl w:val="2"/>
    </w:pPr>
    <w:rPr>
      <w:b/>
      <w:sz w:val="24"/>
    </w:rPr>
  </w:style>
  <w:style w:type="paragraph" w:styleId="Titolo4">
    <w:name w:val="heading 4"/>
    <w:basedOn w:val="Normale"/>
    <w:next w:val="Normale"/>
    <w:qFormat/>
    <w:rsid w:val="005E01E9"/>
    <w:pPr>
      <w:keepNext/>
      <w:jc w:val="both"/>
      <w:outlineLvl w:val="3"/>
    </w:pPr>
    <w:rPr>
      <w:b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semiHidden/>
    <w:rsid w:val="005E01E9"/>
    <w:rPr>
      <w:b/>
      <w:lang w:val="en-GB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F2FB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F2FB5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semiHidden/>
    <w:unhideWhenUsed/>
    <w:rsid w:val="001269DD"/>
    <w:rPr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BA5E64"/>
    <w:rPr>
      <w:color w:val="0000FF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BA5E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16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0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7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3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5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13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42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7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2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9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60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1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1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44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3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47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1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33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2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46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3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7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8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8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7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54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2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4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83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2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7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9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73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7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89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41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06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5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1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7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73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1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4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1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70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3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4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16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8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79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9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9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65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21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0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74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9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54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8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5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52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0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25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97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7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0.png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mi\Microsoft%20Office\Modelli\CIMTEC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CIMTEC.dot</Template>
  <TotalTime>7</TotalTime>
  <Pages>3</Pages>
  <Words>294</Words>
  <Characters>1829</Characters>
  <Application>Microsoft Office Word</Application>
  <DocSecurity>0</DocSecurity>
  <Lines>15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TECHNA</Company>
  <LinksUpToDate>false</LinksUpToDate>
  <CharactersWithSpaces>2119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TECHNA</dc:creator>
  <cp:lastModifiedBy>Account Microsoft</cp:lastModifiedBy>
  <cp:revision>3</cp:revision>
  <cp:lastPrinted>2025-04-07T09:33:00Z</cp:lastPrinted>
  <dcterms:created xsi:type="dcterms:W3CDTF">2025-04-10T09:59:00Z</dcterms:created>
  <dcterms:modified xsi:type="dcterms:W3CDTF">2025-04-23T08:31:00Z</dcterms:modified>
</cp:coreProperties>
</file>